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173A3B20" w14:textId="77777777" w:rsidTr="002A068F">
        <w:trPr>
          <w:trHeight w:val="8366"/>
          <w:tblHeader/>
        </w:trPr>
        <w:tc>
          <w:tcPr>
            <w:tcW w:w="7819" w:type="dxa"/>
          </w:tcPr>
          <w:p w14:paraId="2A6BDE44" w14:textId="2933C301" w:rsidR="00897FB4" w:rsidRPr="00D16E84" w:rsidRDefault="001E4614" w:rsidP="001E4614">
            <w:pPr>
              <w:pStyle w:val="Subtitle"/>
              <w:jc w:val="center"/>
              <w:rPr>
                <w:i/>
                <w:iCs/>
                <w:szCs w:val="52"/>
                <w:u w:val="single"/>
              </w:rPr>
            </w:pPr>
            <w:r w:rsidRPr="00D16E84">
              <w:rPr>
                <w:i/>
                <w:iCs/>
                <w:szCs w:val="52"/>
                <w:u w:val="single"/>
              </w:rPr>
              <w:t>Mindfulness &amp; Conscious Living</w:t>
            </w:r>
          </w:p>
          <w:p w14:paraId="594A8B61" w14:textId="1BD1EEE4" w:rsidR="001E4614" w:rsidRPr="001E4614" w:rsidRDefault="001E4614" w:rsidP="001E4614">
            <w:pPr>
              <w:pStyle w:val="Title"/>
              <w:jc w:val="center"/>
              <w:rPr>
                <w:sz w:val="56"/>
                <w:szCs w:val="56"/>
              </w:rPr>
            </w:pPr>
            <w:r w:rsidRPr="001E4614">
              <w:rPr>
                <w:sz w:val="56"/>
                <w:szCs w:val="56"/>
              </w:rPr>
              <w:t>Group Mentoring Program</w:t>
            </w:r>
          </w:p>
          <w:p w14:paraId="0934F548" w14:textId="4FB27E2F" w:rsidR="001E4614" w:rsidRPr="001E4614" w:rsidRDefault="001E4614" w:rsidP="001E4614">
            <w:pPr>
              <w:pStyle w:val="Subtitle"/>
              <w:jc w:val="center"/>
              <w:rPr>
                <w:sz w:val="44"/>
                <w:szCs w:val="44"/>
              </w:rPr>
            </w:pPr>
            <w:r w:rsidRPr="001E4614">
              <w:rPr>
                <w:sz w:val="44"/>
                <w:szCs w:val="44"/>
              </w:rPr>
              <w:t>with</w:t>
            </w:r>
          </w:p>
          <w:p w14:paraId="71237B35" w14:textId="1F61E257" w:rsidR="00897FB4" w:rsidRPr="001E4614" w:rsidRDefault="001E4614" w:rsidP="001E4614">
            <w:pPr>
              <w:pStyle w:val="Subtitle"/>
              <w:jc w:val="center"/>
              <w:rPr>
                <w:sz w:val="44"/>
                <w:szCs w:val="44"/>
              </w:rPr>
            </w:pPr>
            <w:r w:rsidRPr="001E4614">
              <w:rPr>
                <w:sz w:val="44"/>
                <w:szCs w:val="44"/>
              </w:rPr>
              <w:t>Dr. Bill Cook &amp; Wendy Carty</w:t>
            </w:r>
          </w:p>
          <w:p w14:paraId="793AA746" w14:textId="7C56C34C" w:rsidR="00897FB4" w:rsidRPr="00897FB4" w:rsidRDefault="001E4614" w:rsidP="001E4614">
            <w:pPr>
              <w:pStyle w:val="Date"/>
            </w:pPr>
            <w:r>
              <w:t>Thursdays April 9th to June 4</w:t>
            </w:r>
            <w:r w:rsidRPr="001E4614">
              <w:rPr>
                <w:vertAlign w:val="superscript"/>
              </w:rPr>
              <w:t>th</w:t>
            </w:r>
            <w:r>
              <w:t>, 2026</w:t>
            </w:r>
          </w:p>
          <w:p w14:paraId="2688741F" w14:textId="58BBC2A0" w:rsidR="007113D8" w:rsidRPr="00897FB4" w:rsidRDefault="007113D8" w:rsidP="007113D8">
            <w:pPr>
              <w:pStyle w:val="Time"/>
            </w:pPr>
            <w:r w:rsidRPr="003D523C">
              <w:rPr>
                <w:noProof/>
                <w:lang w:val="en-CA" w:eastAsia="en-CA"/>
              </w:rPr>
              <w:drawing>
                <wp:anchor distT="0" distB="0" distL="114300" distR="114300" simplePos="0" relativeHeight="251658240" behindDoc="1" locked="0" layoutInCell="1" allowOverlap="1" wp14:anchorId="22CA0B3E" wp14:editId="2EDE433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487045</wp:posOffset>
                  </wp:positionV>
                  <wp:extent cx="1083945" cy="672465"/>
                  <wp:effectExtent l="19050" t="0" r="20955" b="222885"/>
                  <wp:wrapTight wrapText="bothSides">
                    <wp:wrapPolygon edited="0">
                      <wp:start x="-380" y="0"/>
                      <wp:lineTo x="-380" y="28147"/>
                      <wp:lineTo x="21638" y="28147"/>
                      <wp:lineTo x="21638" y="0"/>
                      <wp:lineTo x="-380" y="0"/>
                    </wp:wrapPolygon>
                  </wp:wrapTight>
                  <wp:docPr id="1986295774" name="Picture 1986295774" descr="C:\Users\Bill\Pictures\Iris Center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Bill\Pictures\Iris Cente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6724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alias w:val="Enter time:"/>
                <w:tag w:val="Enter time:"/>
                <w:id w:val="871424336"/>
                <w:placeholder>
                  <w:docPart w:val="50357E6BC7404C5F9764E63512F98C9C"/>
                </w:placeholder>
                <w:temporary/>
                <w:showingPlcHdr/>
                <w15:appearance w15:val="hidden"/>
                <w:text/>
              </w:sdtPr>
              <w:sdtContent>
                <w:r w:rsidR="00897FB4" w:rsidRPr="00897FB4">
                  <w:t>Time</w:t>
                </w:r>
              </w:sdtContent>
            </w:sdt>
            <w:r w:rsidR="001E4614">
              <w:t xml:space="preserve"> 6:30 to 9:00 p.m.</w:t>
            </w:r>
          </w:p>
          <w:p w14:paraId="00AB4D9C" w14:textId="3C8BC2C5" w:rsidR="00897FB4" w:rsidRPr="00897FB4" w:rsidRDefault="001E4614" w:rsidP="00897FB4">
            <w:pPr>
              <w:pStyle w:val="Location"/>
            </w:pPr>
            <w:r>
              <w:t xml:space="preserve"> </w:t>
            </w:r>
            <w:r w:rsidR="007113D8">
              <w:t>The Iris Center</w:t>
            </w:r>
          </w:p>
          <w:p w14:paraId="4451A534" w14:textId="0B4200ED" w:rsidR="001E4614" w:rsidRDefault="007113D8" w:rsidP="00897FB4">
            <w:pPr>
              <w:pStyle w:val="Location"/>
            </w:pPr>
            <w:r>
              <w:t xml:space="preserve">  </w:t>
            </w:r>
            <w:r w:rsidR="001E4614">
              <w:t xml:space="preserve">160 Sunset Drive </w:t>
            </w:r>
          </w:p>
          <w:p w14:paraId="46CCFBFD" w14:textId="51177C95" w:rsidR="00897FB4" w:rsidRPr="00897FB4" w:rsidRDefault="007113D8" w:rsidP="00897FB4">
            <w:pPr>
              <w:pStyle w:val="Location"/>
            </w:pPr>
            <w:r>
              <w:t xml:space="preserve">  </w:t>
            </w:r>
            <w:r w:rsidR="001E4614">
              <w:t>Fredericton, NB E3A 1A3</w:t>
            </w:r>
          </w:p>
          <w:p w14:paraId="367CFB28" w14:textId="5BB8629F" w:rsidR="00F05F69" w:rsidRDefault="007113D8" w:rsidP="007113D8">
            <w:r>
              <w:t xml:space="preserve">Based in thousands of years of experiential evidence, decades of recent research on mindfulness and </w:t>
            </w:r>
            <w:r w:rsidR="00D16E84">
              <w:t>the</w:t>
            </w:r>
            <w:r>
              <w:t xml:space="preserve"> recently published research on our program, we are pleased to offer </w:t>
            </w:r>
            <w:r w:rsidRPr="00D16E84">
              <w:rPr>
                <w:i/>
                <w:iCs/>
                <w:sz w:val="28"/>
                <w:szCs w:val="28"/>
                <w:u w:val="single"/>
              </w:rPr>
              <w:t>Mindfulness and Conscious Living</w:t>
            </w:r>
            <w:r>
              <w:t xml:space="preserve"> this spring. </w:t>
            </w:r>
            <w:r w:rsidRPr="00F05F69">
              <w:rPr>
                <w:b/>
                <w:bCs/>
              </w:rPr>
              <w:t>Register now</w:t>
            </w:r>
            <w:r>
              <w:t xml:space="preserve">. </w:t>
            </w:r>
          </w:p>
          <w:p w14:paraId="0150E17C" w14:textId="3177A0F8" w:rsidR="007113D8" w:rsidRPr="00F05F69" w:rsidRDefault="007113D8" w:rsidP="007113D8">
            <w:pPr>
              <w:rPr>
                <w:b/>
                <w:bCs/>
              </w:rPr>
            </w:pPr>
            <w:r w:rsidRPr="00F05F69">
              <w:rPr>
                <w:b/>
                <w:bCs/>
              </w:rPr>
              <w:t xml:space="preserve">Details </w:t>
            </w:r>
            <w:r w:rsidR="00F05F69" w:rsidRPr="00F05F69">
              <w:rPr>
                <w:b/>
                <w:bCs/>
              </w:rPr>
              <w:t>and Registration on the back, please submit by March 31, 2026</w:t>
            </w:r>
          </w:p>
          <w:p w14:paraId="37E64036" w14:textId="6742C807" w:rsidR="00897FB4" w:rsidRPr="00897FB4" w:rsidRDefault="00897FB4" w:rsidP="00897FB4"/>
        </w:tc>
      </w:tr>
    </w:tbl>
    <w:tbl>
      <w:tblPr>
        <w:tblW w:w="9317" w:type="dxa"/>
        <w:jc w:val="center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317"/>
      </w:tblGrid>
      <w:tr w:rsidR="00897FB4" w:rsidRPr="00897FB4" w14:paraId="49CF1EA2" w14:textId="77777777" w:rsidTr="00F80D1D">
        <w:trPr>
          <w:trHeight w:hRule="exact" w:val="720"/>
          <w:jc w:val="center"/>
        </w:trPr>
        <w:tc>
          <w:tcPr>
            <w:tcW w:w="9216" w:type="dxa"/>
            <w:shd w:val="clear" w:color="auto" w:fill="F7F3E2" w:themeFill="background2"/>
            <w:vAlign w:val="center"/>
          </w:tcPr>
          <w:p w14:paraId="2FFAF67E" w14:textId="1DD47911" w:rsidR="00897FB4" w:rsidRPr="00897FB4" w:rsidRDefault="00F05F69" w:rsidP="00F05F69">
            <w:r>
              <w:t xml:space="preserve">Contact </w:t>
            </w:r>
            <w:hyperlink r:id="rId11" w:history="1">
              <w:r w:rsidRPr="003B2414">
                <w:rPr>
                  <w:rStyle w:val="Hyperlink"/>
                </w:rPr>
                <w:t>bill@iriscenter.ca</w:t>
              </w:r>
            </w:hyperlink>
            <w:r>
              <w:t xml:space="preserve">                                                                                    Call: 506-457-4747</w:t>
            </w:r>
          </w:p>
        </w:tc>
      </w:tr>
    </w:tbl>
    <w:p w14:paraId="55671612" w14:textId="77777777" w:rsidR="00F05F69" w:rsidRDefault="00F05F69" w:rsidP="00DB079A">
      <w:pPr>
        <w:pStyle w:val="NoSpacing"/>
        <w:ind w:left="0"/>
        <w:sectPr w:rsidR="00F05F69" w:rsidSect="00A95506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5328" w:right="2160" w:bottom="1080" w:left="2160" w:header="720" w:footer="720" w:gutter="0"/>
          <w:cols w:space="720"/>
          <w:titlePg/>
          <w:docGrid w:linePitch="360"/>
        </w:sectPr>
      </w:pPr>
    </w:p>
    <w:p w14:paraId="29D7050B" w14:textId="3B2F4543" w:rsidR="002A068F" w:rsidRDefault="00C00C69" w:rsidP="00DB079A">
      <w:pPr>
        <w:pStyle w:val="NoSpacing"/>
        <w:ind w:left="0"/>
        <w:jc w:val="center"/>
      </w:pPr>
      <w:r w:rsidRPr="003D523C">
        <w:rPr>
          <w:noProof/>
          <w:lang w:val="en-CA" w:eastAsia="en-CA"/>
        </w:rPr>
        <w:lastRenderedPageBreak/>
        <w:drawing>
          <wp:inline distT="0" distB="0" distL="0" distR="0" wp14:anchorId="1F80F362" wp14:editId="5E06DEE6">
            <wp:extent cx="1592580" cy="914400"/>
            <wp:effectExtent l="19050" t="0" r="26670" b="285750"/>
            <wp:docPr id="1102687858" name="Picture 1102687858" descr="C:\Users\Bill\Pictures\Iris Center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Bill\Pictures\Iris Center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00" cy="9572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3A9237E" w14:textId="7576E97A" w:rsidR="00C00C69" w:rsidRDefault="00C00C69" w:rsidP="00C00C69">
      <w:pPr>
        <w:pStyle w:val="Subtitle"/>
      </w:pPr>
      <w:r>
        <w:t>Mindfulness &amp; Conscious Living</w:t>
      </w:r>
    </w:p>
    <w:p w14:paraId="24FE2E56" w14:textId="5BCC8345" w:rsidR="00C00C69" w:rsidRDefault="00C00C69" w:rsidP="00DB079A">
      <w:pPr>
        <w:spacing w:after="120" w:line="240" w:lineRule="auto"/>
        <w:ind w:left="102" w:right="102"/>
      </w:pPr>
      <w:r>
        <w:t xml:space="preserve">A group mentoring program for anyone interested in exploring </w:t>
      </w:r>
      <w:r w:rsidR="00645D95">
        <w:t>‘</w:t>
      </w:r>
      <w:r>
        <w:t>mindfulness</w:t>
      </w:r>
      <w:r w:rsidR="00645D95">
        <w:t>’</w:t>
      </w:r>
      <w:r>
        <w:t xml:space="preserve"> and how it can help to “meet, greet, face and embrace” Life as it arises. The program consists </w:t>
      </w:r>
      <w:r w:rsidR="00645D95">
        <w:t>of 30 hours of</w:t>
      </w:r>
      <w:r w:rsidR="00C80302">
        <w:t xml:space="preserve"> guided practice, pointers and</w:t>
      </w:r>
      <w:r w:rsidR="00645D95">
        <w:t xml:space="preserve"> conversation </w:t>
      </w:r>
      <w:r w:rsidR="00C80302">
        <w:t xml:space="preserve">through </w:t>
      </w:r>
      <w:r>
        <w:t>9 </w:t>
      </w:r>
      <w:r w:rsidR="00645D95">
        <w:t>weekly sessions (</w:t>
      </w:r>
      <w:r>
        <w:t>2.5</w:t>
      </w:r>
      <w:r w:rsidR="00645D95">
        <w:t>-3.0</w:t>
      </w:r>
      <w:r>
        <w:t xml:space="preserve"> hours</w:t>
      </w:r>
      <w:r w:rsidR="00645D95">
        <w:t>), and an</w:t>
      </w:r>
      <w:r>
        <w:t xml:space="preserve"> All Day Retreat (7 hours)</w:t>
      </w:r>
      <w:r w:rsidR="00645D95">
        <w:t xml:space="preserve"> at the end of the 5</w:t>
      </w:r>
      <w:r w:rsidR="00645D95" w:rsidRPr="00645D95">
        <w:rPr>
          <w:vertAlign w:val="superscript"/>
        </w:rPr>
        <w:t>th</w:t>
      </w:r>
      <w:r w:rsidR="00645D95">
        <w:t xml:space="preserve"> week</w:t>
      </w:r>
      <w:r>
        <w:t>.</w:t>
      </w:r>
      <w:r w:rsidR="00645D95">
        <w:t xml:space="preserve"> Although mindfulness is a skill/capacity we all share, it is a skill that can be strengthened through training</w:t>
      </w:r>
      <w:r w:rsidR="00C80302">
        <w:t>,</w:t>
      </w:r>
      <w:r w:rsidR="00645D95">
        <w:t xml:space="preserve"> so each session builds on the learnings from the previous sessions and a commitment to attendance is critical. </w:t>
      </w:r>
    </w:p>
    <w:p w14:paraId="46446166" w14:textId="5289E179" w:rsidR="00C00C69" w:rsidRDefault="00645D95" w:rsidP="00D16E84">
      <w:pPr>
        <w:spacing w:after="0" w:line="240" w:lineRule="auto"/>
        <w:ind w:left="102" w:right="102"/>
      </w:pPr>
      <w:r>
        <w:t>April 9</w:t>
      </w:r>
      <w:r w:rsidR="00DB079A">
        <w:tab/>
      </w:r>
      <w:r w:rsidR="00C00C69">
        <w:t>Session 1 Education/Orientation </w:t>
      </w:r>
    </w:p>
    <w:p w14:paraId="48595CD2" w14:textId="0E9BC9F5" w:rsidR="00C00C69" w:rsidRDefault="00645D95" w:rsidP="00D16E84">
      <w:pPr>
        <w:spacing w:after="0" w:line="240" w:lineRule="auto"/>
        <w:ind w:left="102" w:right="102"/>
      </w:pPr>
      <w:r>
        <w:t xml:space="preserve">April 16 </w:t>
      </w:r>
      <w:r w:rsidR="00DB079A">
        <w:tab/>
      </w:r>
      <w:r w:rsidR="00C00C69">
        <w:t>Session 2 Ways of Seeing</w:t>
      </w:r>
    </w:p>
    <w:p w14:paraId="274ACB2B" w14:textId="099F7E2B" w:rsidR="00C00C69" w:rsidRDefault="00645D95" w:rsidP="00D16E84">
      <w:pPr>
        <w:spacing w:after="0" w:line="240" w:lineRule="auto"/>
        <w:ind w:left="102" w:right="102"/>
      </w:pPr>
      <w:r>
        <w:t xml:space="preserve">April 23 </w:t>
      </w:r>
      <w:r w:rsidR="00DB079A">
        <w:tab/>
      </w:r>
      <w:r w:rsidR="00C00C69">
        <w:t>Session 3 The Storyteller </w:t>
      </w:r>
    </w:p>
    <w:p w14:paraId="7B60F327" w14:textId="4230E8BF" w:rsidR="00C00C69" w:rsidRDefault="00645D95" w:rsidP="00D16E84">
      <w:pPr>
        <w:spacing w:after="0" w:line="240" w:lineRule="auto"/>
        <w:ind w:left="102" w:right="102"/>
      </w:pPr>
      <w:r>
        <w:t xml:space="preserve">April </w:t>
      </w:r>
      <w:r w:rsidR="00DB079A">
        <w:t>30</w:t>
      </w:r>
      <w:r>
        <w:t xml:space="preserve"> </w:t>
      </w:r>
      <w:r w:rsidR="00DB079A">
        <w:tab/>
      </w:r>
      <w:r w:rsidR="00C00C69">
        <w:t>Session 4 Beyond Story</w:t>
      </w:r>
    </w:p>
    <w:p w14:paraId="515D2AC2" w14:textId="55B1EB49" w:rsidR="00C00C69" w:rsidRDefault="00DB079A" w:rsidP="00D16E84">
      <w:pPr>
        <w:spacing w:after="0" w:line="240" w:lineRule="auto"/>
        <w:ind w:left="102" w:right="102"/>
      </w:pPr>
      <w:r>
        <w:t xml:space="preserve">May 7  </w:t>
      </w:r>
      <w:r>
        <w:tab/>
      </w:r>
      <w:r w:rsidR="00C00C69">
        <w:t xml:space="preserve">Session 5 </w:t>
      </w:r>
      <w:r>
        <w:t>‘</w:t>
      </w:r>
      <w:r w:rsidR="00C00C69" w:rsidRPr="00D16E84">
        <w:rPr>
          <w:i/>
          <w:iCs/>
        </w:rPr>
        <w:t>Koyaanisqatsi</w:t>
      </w:r>
      <w:r>
        <w:t>’</w:t>
      </w:r>
      <w:r w:rsidR="00C00C69">
        <w:t xml:space="preserve"> - How we suffer </w:t>
      </w:r>
      <w:r w:rsidR="00645D95">
        <w:t>–</w:t>
      </w:r>
      <w:r w:rsidR="00C00C69">
        <w:t xml:space="preserve"> Pain</w:t>
      </w:r>
    </w:p>
    <w:p w14:paraId="7E3E3D99" w14:textId="2177F8C6" w:rsidR="00C00C69" w:rsidRDefault="00DB079A" w:rsidP="00D16E84">
      <w:pPr>
        <w:spacing w:after="0" w:line="240" w:lineRule="auto"/>
        <w:ind w:left="102" w:right="102"/>
      </w:pPr>
      <w:r>
        <w:t>May 14</w:t>
      </w:r>
      <w:r>
        <w:tab/>
      </w:r>
      <w:r w:rsidR="00C00C69">
        <w:t>Session 6 </w:t>
      </w:r>
      <w:r>
        <w:t>‘</w:t>
      </w:r>
      <w:r w:rsidR="00C00C69" w:rsidRPr="00D16E84">
        <w:rPr>
          <w:i/>
          <w:iCs/>
        </w:rPr>
        <w:t>Koyaanisqatsi</w:t>
      </w:r>
      <w:r>
        <w:t>’</w:t>
      </w:r>
      <w:r w:rsidR="00C00C69">
        <w:t xml:space="preserve"> - How we suffer </w:t>
      </w:r>
      <w:r>
        <w:t>–</w:t>
      </w:r>
      <w:r w:rsidR="00C00C69">
        <w:t xml:space="preserve"> Moods</w:t>
      </w:r>
      <w:r w:rsidR="00D16E84">
        <w:t xml:space="preserve"> &amp; Emotions</w:t>
      </w:r>
    </w:p>
    <w:p w14:paraId="4F429927" w14:textId="7D6F0F19" w:rsidR="00DB079A" w:rsidRDefault="00DB079A" w:rsidP="00D16E84">
      <w:pPr>
        <w:spacing w:after="0" w:line="240" w:lineRule="auto"/>
        <w:ind w:left="102" w:right="102"/>
      </w:pPr>
      <w:r>
        <w:t>All Day Session (Saturday or Sunday May 16 and 17)</w:t>
      </w:r>
    </w:p>
    <w:p w14:paraId="34CE10B7" w14:textId="540BF925" w:rsidR="00C00C69" w:rsidRDefault="00DB079A" w:rsidP="00D16E84">
      <w:pPr>
        <w:spacing w:after="0" w:line="240" w:lineRule="auto"/>
        <w:ind w:left="102" w:right="102"/>
      </w:pPr>
      <w:r>
        <w:t>May 21</w:t>
      </w:r>
      <w:r>
        <w:tab/>
      </w:r>
      <w:r w:rsidR="00C00C69">
        <w:t>Session 7 </w:t>
      </w:r>
      <w:r w:rsidR="00D16E84">
        <w:t>‘</w:t>
      </w:r>
      <w:r w:rsidR="00C00C69" w:rsidRPr="00D16E84">
        <w:rPr>
          <w:i/>
          <w:iCs/>
        </w:rPr>
        <w:t>Koyaanisqatsi</w:t>
      </w:r>
      <w:r w:rsidR="00D16E84" w:rsidRPr="00D16E84">
        <w:rPr>
          <w:i/>
          <w:iCs/>
        </w:rPr>
        <w:t>’</w:t>
      </w:r>
      <w:r w:rsidR="00C00C69">
        <w:t xml:space="preserve"> - How we suffer </w:t>
      </w:r>
      <w:r w:rsidR="00D16E84">
        <w:t>–</w:t>
      </w:r>
      <w:r w:rsidR="00C00C69">
        <w:t xml:space="preserve"> Worry</w:t>
      </w:r>
      <w:r w:rsidR="00D16E84">
        <w:t xml:space="preserve"> &amp; Anxiety</w:t>
      </w:r>
    </w:p>
    <w:p w14:paraId="60641951" w14:textId="7A200322" w:rsidR="00C00C69" w:rsidRDefault="00DB079A" w:rsidP="00D16E84">
      <w:pPr>
        <w:spacing w:after="0" w:line="240" w:lineRule="auto"/>
        <w:ind w:left="102" w:right="102"/>
      </w:pPr>
      <w:r>
        <w:t>May 28</w:t>
      </w:r>
      <w:r>
        <w:tab/>
      </w:r>
      <w:r w:rsidR="00C00C69">
        <w:t>Session 8 </w:t>
      </w:r>
      <w:r w:rsidR="00D16E84">
        <w:t>‘</w:t>
      </w:r>
      <w:r w:rsidR="00C00C69" w:rsidRPr="00D16E84">
        <w:rPr>
          <w:i/>
          <w:iCs/>
        </w:rPr>
        <w:t>Koyaanisqatsi</w:t>
      </w:r>
      <w:r w:rsidR="00D16E84">
        <w:t>’</w:t>
      </w:r>
      <w:r w:rsidR="00C00C69">
        <w:t xml:space="preserve"> - How we suffer - Habits &amp; Addictions</w:t>
      </w:r>
    </w:p>
    <w:p w14:paraId="099028AB" w14:textId="1FED5138" w:rsidR="00C00C69" w:rsidRDefault="00DB079A" w:rsidP="00D16E84">
      <w:pPr>
        <w:spacing w:after="0" w:line="240" w:lineRule="auto"/>
        <w:ind w:left="102" w:right="102"/>
      </w:pPr>
      <w:r>
        <w:t>June 4</w:t>
      </w:r>
      <w:r>
        <w:tab/>
      </w:r>
      <w:r w:rsidR="00C00C69">
        <w:t xml:space="preserve">Session 9 The Practice </w:t>
      </w:r>
      <w:r w:rsidR="00C00C69">
        <w:rPr>
          <w:u w:val="single"/>
        </w:rPr>
        <w:t>Is</w:t>
      </w:r>
      <w:r w:rsidR="00C00C69">
        <w:t xml:space="preserve"> Living</w:t>
      </w:r>
    </w:p>
    <w:p w14:paraId="4B553BF3" w14:textId="77777777" w:rsidR="00C80302" w:rsidRDefault="00C80302" w:rsidP="00DB079A">
      <w:pPr>
        <w:spacing w:after="120" w:line="240" w:lineRule="auto"/>
        <w:ind w:left="102" w:right="102"/>
      </w:pPr>
    </w:p>
    <w:p w14:paraId="12E210AD" w14:textId="6E519886" w:rsidR="00DB079A" w:rsidRDefault="00DB079A" w:rsidP="00DB079A">
      <w:pPr>
        <w:spacing w:after="120" w:line="240" w:lineRule="auto"/>
        <w:ind w:left="102" w:right="102"/>
      </w:pPr>
      <w:r>
        <w:t xml:space="preserve">Cost: $450.00 </w:t>
      </w:r>
      <w:r>
        <w:tab/>
        <w:t>Please pay with registration. Deadline for registration is March 31</w:t>
      </w:r>
      <w:r w:rsidRPr="00DB079A">
        <w:rPr>
          <w:vertAlign w:val="superscript"/>
        </w:rPr>
        <w:t>st</w:t>
      </w:r>
      <w:r>
        <w:t>.</w:t>
      </w:r>
    </w:p>
    <w:p w14:paraId="5F5B0A61" w14:textId="77777777" w:rsidR="00DB079A" w:rsidRDefault="00DB079A" w:rsidP="00DB079A">
      <w:pPr>
        <w:spacing w:after="120" w:line="240" w:lineRule="auto"/>
        <w:ind w:left="102" w:right="102"/>
      </w:pPr>
      <w:r>
        <w:t>Register by returning this form with payment by March 31</w:t>
      </w:r>
      <w:r w:rsidRPr="00DB079A">
        <w:rPr>
          <w:vertAlign w:val="superscript"/>
        </w:rPr>
        <w:t>st</w:t>
      </w:r>
      <w:proofErr w:type="gramStart"/>
      <w:r>
        <w:t xml:space="preserve"> 2026</w:t>
      </w:r>
      <w:proofErr w:type="gramEnd"/>
      <w:r>
        <w:t xml:space="preserve">. </w:t>
      </w:r>
    </w:p>
    <w:p w14:paraId="3D60490D" w14:textId="079BD926" w:rsidR="00DB079A" w:rsidRDefault="00DB079A" w:rsidP="00DB079A">
      <w:pPr>
        <w:spacing w:after="120" w:line="240" w:lineRule="auto"/>
        <w:ind w:left="102" w:right="102"/>
        <w:jc w:val="center"/>
      </w:pPr>
      <w:r>
        <w:t xml:space="preserve">E-transfer  to </w:t>
      </w:r>
      <w:hyperlink r:id="rId16" w:history="1">
        <w:r w:rsidRPr="003B2414">
          <w:rPr>
            <w:rStyle w:val="Hyperlink"/>
          </w:rPr>
          <w:t>bill@iriscenter.ca</w:t>
        </w:r>
      </w:hyperlink>
      <w:r>
        <w:t xml:space="preserve"> or by cheque to Dr. William A. Cook </w:t>
      </w:r>
    </w:p>
    <w:p w14:paraId="12313AD6" w14:textId="5CF37FBB" w:rsidR="00C00C69" w:rsidRDefault="00C80302" w:rsidP="00C80302">
      <w:pPr>
        <w:spacing w:after="0" w:line="240" w:lineRule="auto"/>
        <w:ind w:left="102" w:right="102"/>
      </w:pPr>
      <w:r>
        <w:t xml:space="preserve">Name: </w:t>
      </w:r>
      <w:sdt>
        <w:sdtPr>
          <w:id w:val="-1698298300"/>
          <w:placeholder>
            <w:docPart w:val="DefaultPlaceholder_-1854013440"/>
          </w:placeholder>
          <w:showingPlcHdr/>
        </w:sdtPr>
        <w:sdtContent>
          <w:r w:rsidR="00D1556B" w:rsidRPr="003B2414">
            <w:rPr>
              <w:rStyle w:val="PlaceholderText"/>
            </w:rPr>
            <w:t>Click or tap here to enter text.</w:t>
          </w:r>
        </w:sdtContent>
      </w:sdt>
      <w:r w:rsidR="00D16E84">
        <w:tab/>
      </w:r>
      <w:r w:rsidR="00D16E84">
        <w:tab/>
      </w:r>
      <w:r w:rsidR="00D16E84">
        <w:tab/>
        <w:t>DOB:</w:t>
      </w:r>
      <w:r w:rsidR="002D197E">
        <w:t xml:space="preserve"> </w:t>
      </w:r>
      <w:sdt>
        <w:sdtPr>
          <w:id w:val="-1844620909"/>
          <w:placeholder>
            <w:docPart w:val="DefaultPlaceholder_-1854013440"/>
          </w:placeholder>
          <w:showingPlcHdr/>
        </w:sdtPr>
        <w:sdtContent>
          <w:r w:rsidR="00D1556B" w:rsidRPr="003B2414">
            <w:rPr>
              <w:rStyle w:val="PlaceholderText"/>
            </w:rPr>
            <w:t>Click or tap here to enter text.</w:t>
          </w:r>
        </w:sdtContent>
      </w:sdt>
    </w:p>
    <w:p w14:paraId="4BD3435D" w14:textId="2B1DB1D2" w:rsidR="00C80302" w:rsidRDefault="00C80302" w:rsidP="00C80302">
      <w:pPr>
        <w:spacing w:after="0" w:line="240" w:lineRule="auto"/>
        <w:ind w:left="102" w:right="102"/>
      </w:pPr>
      <w:r>
        <w:t>Address:</w:t>
      </w:r>
      <w:r w:rsidR="00D16E84">
        <w:t xml:space="preserve"> </w:t>
      </w:r>
      <w:sdt>
        <w:sdtPr>
          <w:id w:val="1917818378"/>
          <w:placeholder>
            <w:docPart w:val="DefaultPlaceholder_-1854013440"/>
          </w:placeholder>
          <w:showingPlcHdr/>
        </w:sdtPr>
        <w:sdtContent>
          <w:r w:rsidR="00D1556B" w:rsidRPr="003B2414">
            <w:rPr>
              <w:rStyle w:val="PlaceholderText"/>
            </w:rPr>
            <w:t>Click or tap here to enter text.</w:t>
          </w:r>
        </w:sdtContent>
      </w:sdt>
    </w:p>
    <w:p w14:paraId="2FBD90CE" w14:textId="081AA190" w:rsidR="00C80302" w:rsidRDefault="00C80302" w:rsidP="00C80302">
      <w:pPr>
        <w:spacing w:after="0" w:line="240" w:lineRule="auto"/>
        <w:ind w:left="102" w:right="102"/>
      </w:pPr>
      <w:r>
        <w:t>Email:</w:t>
      </w:r>
      <w:r>
        <w:tab/>
      </w:r>
      <w:r w:rsidR="00D16E84">
        <w:t xml:space="preserve"> </w:t>
      </w:r>
      <w:sdt>
        <w:sdtPr>
          <w:id w:val="-697470688"/>
          <w:placeholder>
            <w:docPart w:val="DefaultPlaceholder_-1854013440"/>
          </w:placeholder>
          <w:showingPlcHdr/>
        </w:sdtPr>
        <w:sdtContent>
          <w:r w:rsidR="00D1556B" w:rsidRPr="003B2414">
            <w:rPr>
              <w:rStyle w:val="PlaceholderText"/>
            </w:rPr>
            <w:t>Click or tap here to enter text.</w:t>
          </w:r>
        </w:sdtContent>
      </w:sdt>
      <w:r>
        <w:tab/>
      </w:r>
      <w:r>
        <w:tab/>
      </w:r>
      <w:r>
        <w:tab/>
        <w:t>Phone:</w:t>
      </w:r>
      <w:r w:rsidR="00D16E84">
        <w:t xml:space="preserve"> </w:t>
      </w:r>
      <w:sdt>
        <w:sdtPr>
          <w:id w:val="1335267571"/>
          <w:placeholder>
            <w:docPart w:val="DefaultPlaceholder_-1854013440"/>
          </w:placeholder>
          <w:showingPlcHdr/>
        </w:sdtPr>
        <w:sdtContent>
          <w:r w:rsidR="00D1556B" w:rsidRPr="003B2414">
            <w:rPr>
              <w:rStyle w:val="PlaceholderText"/>
            </w:rPr>
            <w:t>Click or tap here to enter text.</w:t>
          </w:r>
        </w:sdtContent>
      </w:sdt>
    </w:p>
    <w:p w14:paraId="4FFF51E9" w14:textId="77777777" w:rsidR="00C67B99" w:rsidRDefault="00C67B99" w:rsidP="00C80302">
      <w:pPr>
        <w:spacing w:after="0" w:line="240" w:lineRule="auto"/>
        <w:ind w:left="102" w:right="102"/>
      </w:pPr>
    </w:p>
    <w:p w14:paraId="16323A25" w14:textId="67D0CAC2" w:rsidR="00C80302" w:rsidRDefault="00D16E84" w:rsidP="00C80302">
      <w:pPr>
        <w:spacing w:after="0" w:line="240" w:lineRule="auto"/>
        <w:ind w:left="102" w:right="102"/>
      </w:pPr>
      <w:r>
        <w:t>Briefly, w</w:t>
      </w:r>
      <w:r w:rsidR="00C80302">
        <w:t>hat are you looking for in taking the program?</w:t>
      </w:r>
    </w:p>
    <w:sdt>
      <w:sdtPr>
        <w:id w:val="-1903205737"/>
        <w:placeholder>
          <w:docPart w:val="DefaultPlaceholder_-1854013440"/>
        </w:placeholder>
        <w:showingPlcHdr/>
      </w:sdtPr>
      <w:sdtContent>
        <w:p w14:paraId="089BEED8" w14:textId="48ACD1CC" w:rsidR="00C80302" w:rsidRDefault="00D1556B" w:rsidP="00C80302">
          <w:pPr>
            <w:spacing w:after="0" w:line="240" w:lineRule="auto"/>
            <w:ind w:left="102" w:right="102"/>
          </w:pPr>
          <w:r w:rsidRPr="003B2414">
            <w:rPr>
              <w:rStyle w:val="PlaceholderText"/>
            </w:rPr>
            <w:t>Click or tap here to enter text.</w:t>
          </w:r>
        </w:p>
      </w:sdtContent>
    </w:sdt>
    <w:p w14:paraId="2105EBE3" w14:textId="77777777" w:rsidR="00C80302" w:rsidRDefault="00C80302" w:rsidP="00C80302">
      <w:pPr>
        <w:spacing w:after="0" w:line="240" w:lineRule="auto"/>
        <w:ind w:left="102" w:right="102"/>
      </w:pPr>
    </w:p>
    <w:p w14:paraId="5728230D" w14:textId="77777777" w:rsidR="00D16E84" w:rsidRDefault="00D16E84" w:rsidP="00C80302">
      <w:pPr>
        <w:spacing w:after="0" w:line="240" w:lineRule="auto"/>
        <w:ind w:left="102" w:right="102"/>
      </w:pPr>
    </w:p>
    <w:p w14:paraId="30CB5E50" w14:textId="77777777" w:rsidR="00103E2A" w:rsidRDefault="00103E2A" w:rsidP="00C80302">
      <w:pPr>
        <w:spacing w:after="0" w:line="240" w:lineRule="auto"/>
        <w:ind w:left="102" w:right="102"/>
      </w:pPr>
    </w:p>
    <w:p w14:paraId="0F0CE3F9" w14:textId="134B9F3A" w:rsidR="00C80302" w:rsidRDefault="00C80302" w:rsidP="00C80302">
      <w:pPr>
        <w:spacing w:after="0" w:line="240" w:lineRule="auto"/>
        <w:ind w:left="102" w:right="102"/>
      </w:pPr>
      <w:r>
        <w:t xml:space="preserve">Do you experience any medical issues/concerns </w:t>
      </w:r>
      <w:r w:rsidR="00D16E84">
        <w:t xml:space="preserve">it would be helpful for us to </w:t>
      </w:r>
      <w:r>
        <w:t xml:space="preserve"> know about?   Yes / No</w:t>
      </w:r>
    </w:p>
    <w:p w14:paraId="24573DF9" w14:textId="4354464E" w:rsidR="00C80302" w:rsidRDefault="00D16E84" w:rsidP="00C80302">
      <w:pPr>
        <w:spacing w:after="0" w:line="240" w:lineRule="auto"/>
        <w:ind w:left="102" w:right="102"/>
      </w:pPr>
      <w:r>
        <w:t xml:space="preserve">If Yes, please provide a little detail … </w:t>
      </w:r>
      <w:sdt>
        <w:sdtPr>
          <w:id w:val="694808889"/>
          <w:placeholder>
            <w:docPart w:val="DefaultPlaceholder_-1854013440"/>
          </w:placeholder>
          <w:showingPlcHdr/>
        </w:sdtPr>
        <w:sdtContent>
          <w:r w:rsidR="00D1556B" w:rsidRPr="003B2414">
            <w:rPr>
              <w:rStyle w:val="PlaceholderText"/>
            </w:rPr>
            <w:t>Click or tap here to enter text.</w:t>
          </w:r>
        </w:sdtContent>
      </w:sdt>
    </w:p>
    <w:p w14:paraId="7A652E22" w14:textId="77777777" w:rsidR="00C80302" w:rsidRDefault="00C80302" w:rsidP="00C80302">
      <w:pPr>
        <w:spacing w:after="0" w:line="240" w:lineRule="auto"/>
        <w:ind w:left="102" w:right="102"/>
      </w:pPr>
    </w:p>
    <w:p w14:paraId="1768C4E0" w14:textId="77777777" w:rsidR="00C80302" w:rsidRPr="00C00C69" w:rsidRDefault="00C80302" w:rsidP="00C00C69"/>
    <w:sectPr w:rsidR="00C80302" w:rsidRPr="00C00C69" w:rsidSect="00C80302">
      <w:headerReference w:type="first" r:id="rId1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DB58C" w14:textId="77777777" w:rsidR="00AB2E29" w:rsidRDefault="00AB2E29" w:rsidP="0068245E">
      <w:pPr>
        <w:spacing w:after="0" w:line="240" w:lineRule="auto"/>
      </w:pPr>
      <w:r>
        <w:separator/>
      </w:r>
    </w:p>
  </w:endnote>
  <w:endnote w:type="continuationSeparator" w:id="0">
    <w:p w14:paraId="5DE30F82" w14:textId="77777777" w:rsidR="00AB2E29" w:rsidRDefault="00AB2E2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744404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77BE9" w14:textId="47C64136" w:rsidR="00D16E84" w:rsidRPr="001D756C" w:rsidRDefault="00D16E84" w:rsidP="00D16E84">
    <w:pPr>
      <w:pStyle w:val="Footer"/>
      <w:jc w:val="center"/>
      <w:rPr>
        <w:sz w:val="28"/>
        <w:szCs w:val="28"/>
        <w:lang w:val="en-CA"/>
      </w:rPr>
    </w:pPr>
    <w:r w:rsidRPr="001D756C">
      <w:rPr>
        <w:sz w:val="28"/>
        <w:szCs w:val="28"/>
        <w:lang w:val="en-CA"/>
      </w:rPr>
      <w:t>Thank You</w:t>
    </w:r>
  </w:p>
  <w:p w14:paraId="4642835F" w14:textId="38EDC86E" w:rsidR="00D16E84" w:rsidRPr="001D756C" w:rsidRDefault="00D16E84" w:rsidP="00D16E84">
    <w:pPr>
      <w:pStyle w:val="Footer"/>
      <w:jc w:val="center"/>
      <w:rPr>
        <w:sz w:val="28"/>
        <w:szCs w:val="28"/>
        <w:lang w:val="en-CA"/>
      </w:rPr>
    </w:pPr>
    <w:r w:rsidRPr="001D756C">
      <w:rPr>
        <w:sz w:val="28"/>
        <w:szCs w:val="28"/>
        <w:lang w:val="en-CA"/>
      </w:rPr>
      <w:t>We look forward to sharing and working with you.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3B48D" w14:textId="77777777" w:rsidR="00AB2E29" w:rsidRDefault="00AB2E29" w:rsidP="0068245E">
      <w:pPr>
        <w:spacing w:after="0" w:line="240" w:lineRule="auto"/>
      </w:pPr>
      <w:r>
        <w:separator/>
      </w:r>
    </w:p>
  </w:footnote>
  <w:footnote w:type="continuationSeparator" w:id="0">
    <w:p w14:paraId="695BCCFE" w14:textId="77777777" w:rsidR="00AB2E29" w:rsidRDefault="00AB2E2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95553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2EE5CE54" wp14:editId="3A5CCFA2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7F7389A" id="Group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2" behindDoc="1" locked="1" layoutInCell="1" allowOverlap="1" wp14:anchorId="33F86BD0" wp14:editId="15963FE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arto="http://schemas.microsoft.com/office/word/2006/arto">
          <w:pict>
            <v:shape w14:anchorId="16F69A51" id="Frame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7D046" w14:textId="26F8512D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4016B9EC" wp14:editId="7BB3370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arto="http://schemas.microsoft.com/office/word/2006/arto">
          <w:pict>
            <v:shape w14:anchorId="4088D00B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4016B9EE" wp14:editId="04DC7CF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CBCF500" id="Group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dhvacAABf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5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6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37D9B" w14:textId="0EB756CE" w:rsidR="00C00C69" w:rsidRDefault="00C00C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3158777">
    <w:abstractNumId w:val="11"/>
  </w:num>
  <w:num w:numId="2" w16cid:durableId="1410276828">
    <w:abstractNumId w:val="12"/>
  </w:num>
  <w:num w:numId="3" w16cid:durableId="531572799">
    <w:abstractNumId w:val="10"/>
  </w:num>
  <w:num w:numId="4" w16cid:durableId="1238638486">
    <w:abstractNumId w:val="9"/>
  </w:num>
  <w:num w:numId="5" w16cid:durableId="53508987">
    <w:abstractNumId w:val="7"/>
  </w:num>
  <w:num w:numId="6" w16cid:durableId="991787476">
    <w:abstractNumId w:val="6"/>
  </w:num>
  <w:num w:numId="7" w16cid:durableId="1895041182">
    <w:abstractNumId w:val="5"/>
  </w:num>
  <w:num w:numId="8" w16cid:durableId="1182890916">
    <w:abstractNumId w:val="4"/>
  </w:num>
  <w:num w:numId="9" w16cid:durableId="1918131056">
    <w:abstractNumId w:val="8"/>
  </w:num>
  <w:num w:numId="10" w16cid:durableId="674260152">
    <w:abstractNumId w:val="3"/>
  </w:num>
  <w:num w:numId="11" w16cid:durableId="95058557">
    <w:abstractNumId w:val="2"/>
  </w:num>
  <w:num w:numId="12" w16cid:durableId="223444303">
    <w:abstractNumId w:val="1"/>
  </w:num>
  <w:num w:numId="13" w16cid:durableId="106787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614"/>
    <w:rsid w:val="000E33EA"/>
    <w:rsid w:val="00103E2A"/>
    <w:rsid w:val="001570B2"/>
    <w:rsid w:val="001624C3"/>
    <w:rsid w:val="001D756C"/>
    <w:rsid w:val="001E4614"/>
    <w:rsid w:val="0020612F"/>
    <w:rsid w:val="00220400"/>
    <w:rsid w:val="0025250E"/>
    <w:rsid w:val="002733AA"/>
    <w:rsid w:val="002A068F"/>
    <w:rsid w:val="002D197E"/>
    <w:rsid w:val="002F1BEC"/>
    <w:rsid w:val="0032236E"/>
    <w:rsid w:val="00421917"/>
    <w:rsid w:val="004611DB"/>
    <w:rsid w:val="005D2D39"/>
    <w:rsid w:val="005E0E86"/>
    <w:rsid w:val="00630D76"/>
    <w:rsid w:val="00634A0F"/>
    <w:rsid w:val="00645D95"/>
    <w:rsid w:val="0068245E"/>
    <w:rsid w:val="0069500E"/>
    <w:rsid w:val="006B4A1B"/>
    <w:rsid w:val="006E0EAB"/>
    <w:rsid w:val="007113D8"/>
    <w:rsid w:val="00713F12"/>
    <w:rsid w:val="00773AA6"/>
    <w:rsid w:val="0078576A"/>
    <w:rsid w:val="007A4EDB"/>
    <w:rsid w:val="00834305"/>
    <w:rsid w:val="0087707C"/>
    <w:rsid w:val="00897FB4"/>
    <w:rsid w:val="008A18FF"/>
    <w:rsid w:val="009124DD"/>
    <w:rsid w:val="0094423C"/>
    <w:rsid w:val="00A95506"/>
    <w:rsid w:val="00A960FB"/>
    <w:rsid w:val="00A97492"/>
    <w:rsid w:val="00AB123B"/>
    <w:rsid w:val="00AB2E29"/>
    <w:rsid w:val="00AC5DF2"/>
    <w:rsid w:val="00B168F9"/>
    <w:rsid w:val="00B5782D"/>
    <w:rsid w:val="00BD0EFD"/>
    <w:rsid w:val="00C00C69"/>
    <w:rsid w:val="00C475C6"/>
    <w:rsid w:val="00C67B99"/>
    <w:rsid w:val="00C67DCB"/>
    <w:rsid w:val="00C67FD5"/>
    <w:rsid w:val="00C80302"/>
    <w:rsid w:val="00C93A32"/>
    <w:rsid w:val="00CE754C"/>
    <w:rsid w:val="00CF207A"/>
    <w:rsid w:val="00D1556B"/>
    <w:rsid w:val="00D16E84"/>
    <w:rsid w:val="00D529A9"/>
    <w:rsid w:val="00DB0378"/>
    <w:rsid w:val="00DB079A"/>
    <w:rsid w:val="00E402F3"/>
    <w:rsid w:val="00E43EFE"/>
    <w:rsid w:val="00E50A56"/>
    <w:rsid w:val="00E55216"/>
    <w:rsid w:val="00EC0DB3"/>
    <w:rsid w:val="00ED3313"/>
    <w:rsid w:val="00F05F69"/>
    <w:rsid w:val="00F63E74"/>
    <w:rsid w:val="00F80D1D"/>
    <w:rsid w:val="00F95048"/>
    <w:rsid w:val="00FB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B5510E"/>
  <w15:chartTrackingRefBased/>
  <w15:docId w15:val="{67DD8C3B-0CC8-45FD-891B-635FEE48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05F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bill@iriscenter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ill@iriscenter.ca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.%20Cook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0357E6BC7404C5F9764E63512F98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BD959-A4AD-413F-A7F3-F1603C670FBA}"/>
      </w:docPartPr>
      <w:docPartBody>
        <w:p w:rsidR="000256AD" w:rsidRDefault="00FA55D0">
          <w:pPr>
            <w:pStyle w:val="50357E6BC7404C5F9764E63512F98C9C"/>
          </w:pPr>
          <w:r w:rsidRPr="00897FB4">
            <w:t>Time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9D154-0101-4AF6-A274-7EA7CF8ECF5C}"/>
      </w:docPartPr>
      <w:docPartBody>
        <w:p w:rsidR="0032381F" w:rsidRDefault="000256AD">
          <w:r w:rsidRPr="003B241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321"/>
    <w:rsid w:val="000256AD"/>
    <w:rsid w:val="00055EC8"/>
    <w:rsid w:val="0032236E"/>
    <w:rsid w:val="0032381F"/>
    <w:rsid w:val="00421917"/>
    <w:rsid w:val="00441321"/>
    <w:rsid w:val="00461C61"/>
    <w:rsid w:val="006E0EAB"/>
    <w:rsid w:val="00BA672F"/>
    <w:rsid w:val="00C61934"/>
    <w:rsid w:val="00EC0A92"/>
    <w:rsid w:val="00EC0DB3"/>
    <w:rsid w:val="00F95048"/>
    <w:rsid w:val="00FA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357E6BC7404C5F9764E63512F98C9C">
    <w:name w:val="50357E6BC7404C5F9764E63512F98C9C"/>
  </w:style>
  <w:style w:type="character" w:styleId="PlaceholderText">
    <w:name w:val="Placeholder Text"/>
    <w:basedOn w:val="DefaultParagraphFont"/>
    <w:uiPriority w:val="99"/>
    <w:semiHidden/>
    <w:rsid w:val="000256AD"/>
    <w:rPr>
      <w:color w:val="595959" w:themeColor="text1" w:themeTint="A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58</TotalTime>
  <Pages>2</Pages>
  <Words>397</Words>
  <Characters>1912</Characters>
  <Application>Microsoft Office Word</Application>
  <DocSecurity>0</DocSecurity>
  <Lines>51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Cook</dc:creator>
  <cp:keywords/>
  <dc:description/>
  <cp:lastModifiedBy>William Cook</cp:lastModifiedBy>
  <cp:revision>13</cp:revision>
  <dcterms:created xsi:type="dcterms:W3CDTF">2026-02-16T18:28:00Z</dcterms:created>
  <dcterms:modified xsi:type="dcterms:W3CDTF">2026-03-12T13:32:00Z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